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A5BE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617A90">
            <w:r>
              <w:rPr>
                <w:rFonts w:hint="cs"/>
                <w:rtl/>
              </w:rPr>
              <w:t>‏</w:t>
            </w:r>
            <w:r w:rsidR="00617A90">
              <w:rPr>
                <w:rFonts w:hint="cs"/>
                <w:rtl/>
              </w:rPr>
              <w:t>01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01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2023</w:t>
            </w:r>
          </w:p>
        </w:tc>
      </w:tr>
    </w:tbl>
    <w:p w:rsidR="00332AFB" w:rsidRDefault="004A5BE7" w:rsidP="00222867">
      <w:pPr>
        <w:rPr>
          <w:rtl/>
        </w:rPr>
      </w:pPr>
    </w:p>
    <w:p w:rsidR="00222867" w:rsidRDefault="004A5BE7" w:rsidP="00222867">
      <w:pPr>
        <w:rPr>
          <w:rtl/>
        </w:rPr>
      </w:pPr>
    </w:p>
    <w:p w:rsidR="00222867" w:rsidRDefault="004A5BE7" w:rsidP="00222867">
      <w:pPr>
        <w:rPr>
          <w:rtl/>
        </w:rPr>
      </w:pPr>
    </w:p>
    <w:p w:rsidR="00222867" w:rsidRDefault="004A5BE7" w:rsidP="00222867">
      <w:pPr>
        <w:rPr>
          <w:rtl/>
        </w:rPr>
      </w:pPr>
    </w:p>
    <w:p w:rsidR="00222867" w:rsidRDefault="004A5BE7" w:rsidP="00222867">
      <w:pPr>
        <w:rPr>
          <w:rtl/>
        </w:rPr>
      </w:pPr>
    </w:p>
    <w:p w:rsidR="00222867" w:rsidRDefault="004A5BE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A5BE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A5BE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I</w:t>
            </w:r>
            <w:r w:rsidR="00617A90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nfoBay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רכש ותחזוקה למערכת המותקנת במשרד הבריאות,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כמפורט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מייל מוצפן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2 . </w:t>
            </w:r>
            <w:r w:rsidR="00617A90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="00617A90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="00617A90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="00617A90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שליחה וקבלה מיילים גדולים</w:t>
            </w:r>
            <w:r w:rsidR="00617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3 .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רכש רישוי נוסף.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4 . </w:t>
            </w:r>
            <w:r w:rsidR="00617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פיתוח אנטגרציה למערכות תפעוליות לשליחת מייל מוצפן.</w:t>
            </w:r>
          </w:p>
          <w:p w:rsidR="00B53C37" w:rsidRPr="00804229" w:rsidRDefault="00617A90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5. בנק שעות לשושים.</w:t>
            </w:r>
          </w:p>
        </w:tc>
      </w:tr>
    </w:tbl>
    <w:p w:rsidR="00222867" w:rsidRPr="00AF57E9" w:rsidRDefault="004A5BE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A5BE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A5BE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A5BE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A5BE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2E7CD7" w:rsidTr="002E7CD7">
        <w:tc>
          <w:tcPr>
            <w:tcW w:w="2675" w:type="dxa"/>
            <w:shd w:val="clear" w:color="auto" w:fill="E6E6E6"/>
            <w:hideMark/>
          </w:tcPr>
          <w:p w:rsidR="002E7CD7" w:rsidRPr="00AF57E9" w:rsidRDefault="002E7CD7" w:rsidP="002E7CD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E7CD7" w:rsidRPr="00AF57E9" w:rsidRDefault="002E7CD7" w:rsidP="006B186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7253AB">
              <w:rPr>
                <w:rFonts w:hint="cs"/>
                <w:rtl/>
              </w:rPr>
              <w:t>אינפוביי</w:t>
            </w:r>
            <w:r w:rsidRPr="007253AB">
              <w:rPr>
                <w:rtl/>
              </w:rPr>
              <w:t xml:space="preserve"> </w:t>
            </w:r>
            <w:r w:rsidRPr="007253AB">
              <w:rPr>
                <w:rFonts w:hint="cs"/>
                <w:rtl/>
              </w:rPr>
              <w:t>סקיוריטי</w:t>
            </w:r>
            <w:r w:rsidRPr="007253AB">
              <w:rPr>
                <w:rtl/>
              </w:rPr>
              <w:t xml:space="preserve"> </w:t>
            </w:r>
            <w:r w:rsidRPr="007253AB">
              <w:rPr>
                <w:rFonts w:hint="cs"/>
                <w:rtl/>
              </w:rPr>
              <w:t>אנד</w:t>
            </w:r>
            <w:r w:rsidRPr="007253AB">
              <w:rPr>
                <w:rtl/>
              </w:rPr>
              <w:t xml:space="preserve"> </w:t>
            </w:r>
            <w:r w:rsidRPr="007253AB">
              <w:rPr>
                <w:rFonts w:hint="cs"/>
                <w:rtl/>
              </w:rPr>
              <w:t>סופטוור</w:t>
            </w:r>
            <w:r w:rsidRPr="007253AB">
              <w:rPr>
                <w:rtl/>
              </w:rPr>
              <w:t xml:space="preserve"> </w:t>
            </w:r>
            <w:r w:rsidRPr="007253AB">
              <w:rPr>
                <w:rFonts w:hint="cs"/>
                <w:rtl/>
              </w:rPr>
              <w:t>בע</w:t>
            </w:r>
            <w:r w:rsidRPr="007253AB">
              <w:rPr>
                <w:rtl/>
              </w:rPr>
              <w:t>"</w:t>
            </w:r>
            <w:r w:rsidRPr="007253AB">
              <w:rPr>
                <w:rFonts w:hint="cs"/>
                <w:rtl/>
              </w:rPr>
              <w:t>מ</w:t>
            </w:r>
          </w:p>
        </w:tc>
      </w:tr>
      <w:tr w:rsidR="002E7CD7" w:rsidTr="002E7CD7">
        <w:tc>
          <w:tcPr>
            <w:tcW w:w="2675" w:type="dxa"/>
            <w:shd w:val="clear" w:color="auto" w:fill="E6E6E6"/>
            <w:hideMark/>
          </w:tcPr>
          <w:p w:rsidR="002E7CD7" w:rsidRPr="00AF57E9" w:rsidRDefault="002E7CD7" w:rsidP="002E7CD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E7CD7" w:rsidRPr="00AF57E9" w:rsidRDefault="002E7CD7" w:rsidP="002E7CD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E7CD7" w:rsidRPr="00AF57E9" w:rsidRDefault="002E7CD7" w:rsidP="002E7CD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253AB">
              <w:t>514065770</w:t>
            </w:r>
          </w:p>
        </w:tc>
      </w:tr>
      <w:tr w:rsidR="007548B0" w:rsidTr="002E7CD7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E7CD7">
        <w:tc>
          <w:tcPr>
            <w:tcW w:w="2675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34344" w:rsidRDefault="0038274C" w:rsidP="004A5BE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</w:t>
            </w:r>
            <w:r w:rsidR="004A5B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E7CD7">
        <w:tc>
          <w:tcPr>
            <w:tcW w:w="2675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22867" w:rsidRPr="00A34344" w:rsidRDefault="00617A90" w:rsidP="004A5B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7957B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08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5422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554A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</w:t>
            </w:r>
            <w:r w:rsidR="004A5BE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bookmarkStart w:id="0" w:name="_GoBack"/>
            <w:bookmarkEnd w:id="0"/>
          </w:p>
        </w:tc>
      </w:tr>
    </w:tbl>
    <w:p w:rsidR="00222867" w:rsidRPr="00AF57E9" w:rsidRDefault="004A5BE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A5BE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A5BE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BD1DE6">
        <w:trPr>
          <w:trHeight w:val="359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7A90" w:rsidRDefault="00804229" w:rsidP="00617A9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מספק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למשרד הבריאות פתרון לשליחת וקבלת מיילים מאובטחים בהצפנה מתיבת המייל של המשתמש וממערכות תפעוליות, בנוסף מערכת לשליחת וקבלת קבצים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גדולים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804229" w:rsidRDefault="00804229" w:rsidP="00F533C9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שליחה וקבלת מייל צורה מאובטחת</w:t>
            </w:r>
            <w:r w:rsidR="00C27D4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בחיובר ישיר לאולוק ומערכות תפעוליות הקיימות 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72407" w:rsidRPr="00AF57E9" w:rsidRDefault="00C27D4D" w:rsidP="00100F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היצרן והספק היחיד הראשי למכור רישיונות של המוצר</w:t>
            </w:r>
            <w:r w:rsidR="00100FB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באופן ישיר ללקוחות ללא מוערבות צד ג'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בנוסף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533C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ובעל קוד המקור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="00100FB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ללא מעורבות של היצרן ואנשי צוותו ולכן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="00F533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מספקים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="00F533C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="00F533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00FB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 באופן ישיר ללקוחות וכן בעלת הידע לתמיכה תחזוקה ויישום ב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4229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="00804229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4A5BE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A5BE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4A5BE7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6F479E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4D1" w:rsidRDefault="009B34D1">
      <w:r>
        <w:separator/>
      </w:r>
    </w:p>
  </w:endnote>
  <w:endnote w:type="continuationSeparator" w:id="0">
    <w:p w:rsidR="009B34D1" w:rsidRDefault="009B3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4A5BE7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A5BE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A5BE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A5BE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4D1" w:rsidRDefault="009B34D1">
      <w:r>
        <w:separator/>
      </w:r>
    </w:p>
  </w:footnote>
  <w:footnote w:type="continuationSeparator" w:id="0">
    <w:p w:rsidR="009B34D1" w:rsidRDefault="009B3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A5BE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A5BE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A5BE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A5BE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A5BE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A5BE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A5BE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100FBD"/>
    <w:rsid w:val="0029070B"/>
    <w:rsid w:val="002D5C29"/>
    <w:rsid w:val="002E7CD7"/>
    <w:rsid w:val="00336CDD"/>
    <w:rsid w:val="0038274C"/>
    <w:rsid w:val="004A5BE7"/>
    <w:rsid w:val="00542220"/>
    <w:rsid w:val="00546C5D"/>
    <w:rsid w:val="00554A2F"/>
    <w:rsid w:val="00572407"/>
    <w:rsid w:val="0057387F"/>
    <w:rsid w:val="005C6AC5"/>
    <w:rsid w:val="00617A90"/>
    <w:rsid w:val="00675430"/>
    <w:rsid w:val="006B186B"/>
    <w:rsid w:val="006B4148"/>
    <w:rsid w:val="006F479E"/>
    <w:rsid w:val="007548B0"/>
    <w:rsid w:val="007957BC"/>
    <w:rsid w:val="007A3134"/>
    <w:rsid w:val="00804229"/>
    <w:rsid w:val="008F3D40"/>
    <w:rsid w:val="00927BE9"/>
    <w:rsid w:val="009B34D1"/>
    <w:rsid w:val="009B6B29"/>
    <w:rsid w:val="009C17BA"/>
    <w:rsid w:val="009F7FB7"/>
    <w:rsid w:val="00A34344"/>
    <w:rsid w:val="00AE5A54"/>
    <w:rsid w:val="00AF4DFF"/>
    <w:rsid w:val="00B07843"/>
    <w:rsid w:val="00B53C37"/>
    <w:rsid w:val="00B60509"/>
    <w:rsid w:val="00B801A7"/>
    <w:rsid w:val="00BA6B82"/>
    <w:rsid w:val="00BD1DE6"/>
    <w:rsid w:val="00C27D4D"/>
    <w:rsid w:val="00C556D3"/>
    <w:rsid w:val="00D45001"/>
    <w:rsid w:val="00E0169C"/>
    <w:rsid w:val="00E8203D"/>
    <w:rsid w:val="00F533C9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140F19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0D2CB99C-96AA-4A3B-8916-BF0DF12B5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465</Words>
  <Characters>2326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ראובן אליהו</cp:lastModifiedBy>
  <cp:revision>2</cp:revision>
  <dcterms:created xsi:type="dcterms:W3CDTF">2023-07-25T05:24:00Z</dcterms:created>
  <dcterms:modified xsi:type="dcterms:W3CDTF">2023-07-25T05:24:00Z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